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7"/>
        <w:gridCol w:w="1598"/>
        <w:gridCol w:w="7955"/>
      </w:tblGrid>
      <w:tr w:rsidR="00650259" w:rsidRPr="00846B76" w14:paraId="1897F65E" w14:textId="77777777" w:rsidTr="00803D52">
        <w:tc>
          <w:tcPr>
            <w:tcW w:w="1317" w:type="pct"/>
            <w:gridSpan w:val="2"/>
            <w:vAlign w:val="bottom"/>
          </w:tcPr>
          <w:p w14:paraId="0B30DF18" w14:textId="77777777" w:rsidR="00650259" w:rsidRPr="009C37FE" w:rsidRDefault="009C37FE" w:rsidP="00346DE2">
            <w:pPr>
              <w:rPr>
                <w:sz w:val="24"/>
                <w:szCs w:val="24"/>
              </w:rPr>
            </w:pPr>
            <w:r w:rsidRPr="009C37FE">
              <w:rPr>
                <w:sz w:val="24"/>
                <w:szCs w:val="24"/>
              </w:rPr>
              <w:t>Title</w:t>
            </w:r>
          </w:p>
        </w:tc>
        <w:tc>
          <w:tcPr>
            <w:tcW w:w="3683" w:type="pct"/>
            <w:tcBorders>
              <w:bottom w:val="single" w:sz="4" w:space="0" w:color="auto"/>
            </w:tcBorders>
          </w:tcPr>
          <w:p w14:paraId="6CEB43E1" w14:textId="77777777" w:rsidR="00650259" w:rsidRPr="00846B76" w:rsidRDefault="00650259" w:rsidP="00803D52">
            <w:pPr>
              <w:spacing w:before="240"/>
            </w:pPr>
          </w:p>
        </w:tc>
      </w:tr>
      <w:tr w:rsidR="009C37FE" w:rsidRPr="00846B76" w14:paraId="6DF475B0" w14:textId="77777777" w:rsidTr="00803D52">
        <w:tc>
          <w:tcPr>
            <w:tcW w:w="1317" w:type="pct"/>
            <w:gridSpan w:val="2"/>
            <w:vAlign w:val="bottom"/>
          </w:tcPr>
          <w:p w14:paraId="18D32FB8" w14:textId="77777777" w:rsidR="009C37FE" w:rsidRPr="009C37FE" w:rsidRDefault="009C37FE" w:rsidP="00346DE2">
            <w:pPr>
              <w:rPr>
                <w:sz w:val="24"/>
                <w:szCs w:val="24"/>
              </w:rPr>
            </w:pPr>
            <w:r w:rsidRPr="009C37FE">
              <w:rPr>
                <w:sz w:val="24"/>
                <w:szCs w:val="24"/>
              </w:rPr>
              <w:t>First name</w:t>
            </w:r>
          </w:p>
        </w:tc>
        <w:tc>
          <w:tcPr>
            <w:tcW w:w="3683" w:type="pct"/>
            <w:tcBorders>
              <w:bottom w:val="single" w:sz="4" w:space="0" w:color="auto"/>
            </w:tcBorders>
          </w:tcPr>
          <w:p w14:paraId="78DA68D4" w14:textId="77777777" w:rsidR="009C37FE" w:rsidRPr="00846B76" w:rsidRDefault="009C37FE" w:rsidP="00803D52">
            <w:pPr>
              <w:spacing w:before="240"/>
            </w:pPr>
          </w:p>
        </w:tc>
      </w:tr>
      <w:tr w:rsidR="00650259" w:rsidRPr="00846B76" w14:paraId="721EA7C9" w14:textId="77777777" w:rsidTr="00803D52">
        <w:sdt>
          <w:sdtPr>
            <w:rPr>
              <w:sz w:val="24"/>
              <w:szCs w:val="24"/>
            </w:rPr>
            <w:id w:val="-1470592894"/>
            <w:placeholder>
              <w:docPart w:val="9173C72A3E2D458084F1775C962083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17" w:type="pct"/>
                <w:gridSpan w:val="2"/>
                <w:vAlign w:val="bottom"/>
              </w:tcPr>
              <w:p w14:paraId="5653D7B3" w14:textId="77777777" w:rsidR="00650259" w:rsidRPr="009C37FE" w:rsidRDefault="00346DE2" w:rsidP="00346DE2">
                <w:pPr>
                  <w:rPr>
                    <w:sz w:val="24"/>
                    <w:szCs w:val="24"/>
                  </w:rPr>
                </w:pPr>
                <w:r w:rsidRPr="009C37FE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683" w:type="pct"/>
            <w:tcBorders>
              <w:bottom w:val="single" w:sz="4" w:space="0" w:color="auto"/>
            </w:tcBorders>
          </w:tcPr>
          <w:p w14:paraId="6986C41E" w14:textId="77777777" w:rsidR="00650259" w:rsidRPr="00846B76" w:rsidRDefault="00650259" w:rsidP="00803D52">
            <w:pPr>
              <w:spacing w:before="240"/>
            </w:pPr>
          </w:p>
        </w:tc>
      </w:tr>
      <w:tr w:rsidR="009C37FE" w:rsidRPr="00846B76" w14:paraId="71209C5C" w14:textId="77777777" w:rsidTr="00803D52">
        <w:tc>
          <w:tcPr>
            <w:tcW w:w="1317" w:type="pct"/>
            <w:gridSpan w:val="2"/>
            <w:vAlign w:val="bottom"/>
          </w:tcPr>
          <w:p w14:paraId="1D17B1A6" w14:textId="77777777" w:rsidR="009C37FE" w:rsidRPr="009C37FE" w:rsidRDefault="009C37FE" w:rsidP="00346DE2">
            <w:pPr>
              <w:rPr>
                <w:sz w:val="24"/>
                <w:szCs w:val="24"/>
              </w:rPr>
            </w:pPr>
            <w:r w:rsidRPr="009C37FE">
              <w:rPr>
                <w:sz w:val="24"/>
                <w:szCs w:val="24"/>
              </w:rPr>
              <w:t>Student number</w:t>
            </w:r>
          </w:p>
        </w:tc>
        <w:tc>
          <w:tcPr>
            <w:tcW w:w="3683" w:type="pct"/>
            <w:tcBorders>
              <w:bottom w:val="single" w:sz="4" w:space="0" w:color="auto"/>
            </w:tcBorders>
          </w:tcPr>
          <w:p w14:paraId="3106E8E0" w14:textId="77777777" w:rsidR="009C37FE" w:rsidRPr="00846B76" w:rsidRDefault="009C37FE" w:rsidP="00803D52">
            <w:pPr>
              <w:spacing w:before="240"/>
            </w:pPr>
          </w:p>
        </w:tc>
      </w:tr>
      <w:tr w:rsidR="00650259" w:rsidRPr="00846B76" w14:paraId="744005B3" w14:textId="77777777" w:rsidTr="00803D52">
        <w:tc>
          <w:tcPr>
            <w:tcW w:w="1317" w:type="pct"/>
            <w:gridSpan w:val="2"/>
            <w:vAlign w:val="bottom"/>
          </w:tcPr>
          <w:p w14:paraId="0B1B5E1A" w14:textId="77777777" w:rsidR="00650259" w:rsidRPr="009C37FE" w:rsidRDefault="009C37FE" w:rsidP="00346DE2">
            <w:pPr>
              <w:rPr>
                <w:sz w:val="24"/>
                <w:szCs w:val="24"/>
              </w:rPr>
            </w:pPr>
            <w:r w:rsidRPr="009C37FE">
              <w:rPr>
                <w:sz w:val="24"/>
                <w:szCs w:val="24"/>
              </w:rPr>
              <w:t>School/Department</w:t>
            </w:r>
          </w:p>
        </w:tc>
        <w:tc>
          <w:tcPr>
            <w:tcW w:w="3683" w:type="pct"/>
            <w:tcBorders>
              <w:bottom w:val="single" w:sz="4" w:space="0" w:color="auto"/>
            </w:tcBorders>
          </w:tcPr>
          <w:p w14:paraId="33F5B57B" w14:textId="77777777" w:rsidR="00650259" w:rsidRPr="00846B76" w:rsidRDefault="00650259" w:rsidP="00803D52">
            <w:pPr>
              <w:spacing w:before="240"/>
            </w:pPr>
          </w:p>
        </w:tc>
      </w:tr>
      <w:tr w:rsidR="00E84A2C" w:rsidRPr="00846B76" w14:paraId="1C1F00C0" w14:textId="77777777" w:rsidTr="00803D52">
        <w:tc>
          <w:tcPr>
            <w:tcW w:w="1317" w:type="pct"/>
            <w:gridSpan w:val="2"/>
            <w:vAlign w:val="bottom"/>
          </w:tcPr>
          <w:p w14:paraId="572791F2" w14:textId="77777777" w:rsidR="00E84A2C" w:rsidRPr="009C37FE" w:rsidRDefault="007F25DF" w:rsidP="00346D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Year of study. </w:t>
            </w:r>
            <w:r w:rsidR="00E84A2C">
              <w:rPr>
                <w:sz w:val="24"/>
                <w:szCs w:val="24"/>
              </w:rPr>
              <w:t>If</w:t>
            </w:r>
            <w:r w:rsidR="00C27E34">
              <w:rPr>
                <w:sz w:val="24"/>
                <w:szCs w:val="24"/>
              </w:rPr>
              <w:t xml:space="preserve"> close</w:t>
            </w:r>
            <w:r w:rsidR="002B4F1C">
              <w:rPr>
                <w:sz w:val="24"/>
                <w:szCs w:val="24"/>
              </w:rPr>
              <w:t xml:space="preserve">, </w:t>
            </w:r>
            <w:r w:rsidR="00E84A2C">
              <w:rPr>
                <w:sz w:val="24"/>
                <w:szCs w:val="24"/>
              </w:rPr>
              <w:t xml:space="preserve">please give </w:t>
            </w:r>
            <w:r w:rsidR="002B4F1C">
              <w:rPr>
                <w:sz w:val="24"/>
                <w:szCs w:val="24"/>
              </w:rPr>
              <w:t xml:space="preserve">the </w:t>
            </w:r>
            <w:r w:rsidR="00E84A2C">
              <w:rPr>
                <w:sz w:val="24"/>
                <w:szCs w:val="24"/>
              </w:rPr>
              <w:t xml:space="preserve">date of </w:t>
            </w:r>
            <w:r w:rsidR="002B4F1C">
              <w:rPr>
                <w:sz w:val="24"/>
                <w:szCs w:val="24"/>
              </w:rPr>
              <w:t xml:space="preserve">your </w:t>
            </w:r>
            <w:r w:rsidR="00E84A2C">
              <w:rPr>
                <w:sz w:val="24"/>
                <w:szCs w:val="24"/>
              </w:rPr>
              <w:t>viva?</w:t>
            </w:r>
          </w:p>
        </w:tc>
        <w:tc>
          <w:tcPr>
            <w:tcW w:w="3683" w:type="pct"/>
            <w:tcBorders>
              <w:bottom w:val="single" w:sz="4" w:space="0" w:color="auto"/>
            </w:tcBorders>
          </w:tcPr>
          <w:p w14:paraId="2416DCBD" w14:textId="77777777" w:rsidR="00E84A2C" w:rsidRPr="00846B76" w:rsidRDefault="00E84A2C" w:rsidP="00803D52">
            <w:pPr>
              <w:spacing w:before="240"/>
            </w:pPr>
          </w:p>
        </w:tc>
      </w:tr>
      <w:tr w:rsidR="009C37FE" w:rsidRPr="00846B76" w14:paraId="49ED65D3" w14:textId="77777777" w:rsidTr="00803D52">
        <w:tc>
          <w:tcPr>
            <w:tcW w:w="1317" w:type="pct"/>
            <w:gridSpan w:val="2"/>
            <w:vAlign w:val="bottom"/>
          </w:tcPr>
          <w:p w14:paraId="6C6C812A" w14:textId="77777777" w:rsidR="009C37FE" w:rsidRPr="009C37FE" w:rsidRDefault="009C37FE" w:rsidP="00346DE2">
            <w:pPr>
              <w:rPr>
                <w:sz w:val="24"/>
                <w:szCs w:val="24"/>
              </w:rPr>
            </w:pPr>
            <w:r w:rsidRPr="009C37FE">
              <w:rPr>
                <w:sz w:val="24"/>
                <w:szCs w:val="24"/>
              </w:rPr>
              <w:t>Email</w:t>
            </w:r>
          </w:p>
        </w:tc>
        <w:tc>
          <w:tcPr>
            <w:tcW w:w="3683" w:type="pct"/>
            <w:tcBorders>
              <w:bottom w:val="single" w:sz="4" w:space="0" w:color="auto"/>
            </w:tcBorders>
          </w:tcPr>
          <w:p w14:paraId="19A42A09" w14:textId="77777777" w:rsidR="009C37FE" w:rsidRPr="00846B76" w:rsidRDefault="009C37FE" w:rsidP="00803D52">
            <w:pPr>
              <w:spacing w:before="240"/>
            </w:pPr>
          </w:p>
        </w:tc>
      </w:tr>
      <w:tr w:rsidR="00650259" w:rsidRPr="00846B76" w14:paraId="00927BC9" w14:textId="77777777" w:rsidTr="00803D52">
        <w:tc>
          <w:tcPr>
            <w:tcW w:w="1317" w:type="pct"/>
            <w:gridSpan w:val="2"/>
            <w:vAlign w:val="bottom"/>
          </w:tcPr>
          <w:p w14:paraId="33681F3A" w14:textId="77777777" w:rsidR="00650259" w:rsidRPr="009C37FE" w:rsidRDefault="009C37FE" w:rsidP="00346DE2">
            <w:pPr>
              <w:rPr>
                <w:sz w:val="24"/>
                <w:szCs w:val="24"/>
              </w:rPr>
            </w:pPr>
            <w:r w:rsidRPr="009C37FE">
              <w:rPr>
                <w:sz w:val="24"/>
                <w:szCs w:val="24"/>
              </w:rPr>
              <w:t>Mobile phone</w:t>
            </w:r>
          </w:p>
        </w:tc>
        <w:tc>
          <w:tcPr>
            <w:tcW w:w="3683" w:type="pct"/>
            <w:tcBorders>
              <w:bottom w:val="single" w:sz="4" w:space="0" w:color="auto"/>
            </w:tcBorders>
          </w:tcPr>
          <w:p w14:paraId="3C82CA2A" w14:textId="77777777" w:rsidR="00650259" w:rsidRPr="00846B76" w:rsidRDefault="00650259" w:rsidP="00803D52">
            <w:pPr>
              <w:spacing w:before="240"/>
            </w:pPr>
          </w:p>
        </w:tc>
      </w:tr>
      <w:tr w:rsidR="004D24EA" w:rsidRPr="00846B76" w14:paraId="662D23F8" w14:textId="77777777" w:rsidTr="00803D52">
        <w:tc>
          <w:tcPr>
            <w:tcW w:w="1317" w:type="pct"/>
            <w:gridSpan w:val="2"/>
            <w:vAlign w:val="bottom"/>
          </w:tcPr>
          <w:p w14:paraId="0EA38F49" w14:textId="77777777" w:rsidR="004D24EA" w:rsidRPr="009C37FE" w:rsidRDefault="00A40FD4" w:rsidP="00346D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Transfer (or prospective date)</w:t>
            </w:r>
          </w:p>
        </w:tc>
        <w:tc>
          <w:tcPr>
            <w:tcW w:w="3683" w:type="pct"/>
            <w:tcBorders>
              <w:bottom w:val="single" w:sz="4" w:space="0" w:color="auto"/>
            </w:tcBorders>
          </w:tcPr>
          <w:p w14:paraId="33BC9F04" w14:textId="77777777" w:rsidR="004D24EA" w:rsidRPr="00846B76" w:rsidRDefault="004D24EA" w:rsidP="00803D52">
            <w:pPr>
              <w:spacing w:before="240"/>
            </w:pPr>
          </w:p>
        </w:tc>
      </w:tr>
      <w:tr w:rsidR="00650259" w:rsidRPr="00846B76" w14:paraId="04E6D98F" w14:textId="77777777" w:rsidTr="00803D52">
        <w:tc>
          <w:tcPr>
            <w:tcW w:w="1317" w:type="pct"/>
            <w:gridSpan w:val="2"/>
            <w:vAlign w:val="bottom"/>
          </w:tcPr>
          <w:p w14:paraId="6CC9DC89" w14:textId="77777777" w:rsidR="00650259" w:rsidRPr="009C37FE" w:rsidRDefault="00A40FD4" w:rsidP="00346DE2">
            <w:pPr>
              <w:rPr>
                <w:sz w:val="24"/>
                <w:szCs w:val="24"/>
              </w:rPr>
            </w:pPr>
            <w:r w:rsidRPr="009C37FE">
              <w:rPr>
                <w:sz w:val="24"/>
                <w:szCs w:val="24"/>
              </w:rPr>
              <w:t>3MT Title</w:t>
            </w:r>
          </w:p>
        </w:tc>
        <w:tc>
          <w:tcPr>
            <w:tcW w:w="3683" w:type="pct"/>
            <w:tcBorders>
              <w:bottom w:val="single" w:sz="4" w:space="0" w:color="auto"/>
            </w:tcBorders>
          </w:tcPr>
          <w:p w14:paraId="171E6A75" w14:textId="77777777" w:rsidR="00650259" w:rsidRPr="00846B76" w:rsidRDefault="00650259" w:rsidP="00803D52">
            <w:pPr>
              <w:spacing w:before="240"/>
            </w:pPr>
          </w:p>
        </w:tc>
      </w:tr>
      <w:tr w:rsidR="009C37FE" w:rsidRPr="00846B76" w14:paraId="4AAF541F" w14:textId="77777777" w:rsidTr="00803D52">
        <w:tc>
          <w:tcPr>
            <w:tcW w:w="1317" w:type="pct"/>
            <w:gridSpan w:val="2"/>
            <w:vAlign w:val="bottom"/>
          </w:tcPr>
          <w:p w14:paraId="2734E844" w14:textId="77777777" w:rsidR="009C37FE" w:rsidRPr="009C37FE" w:rsidRDefault="009C37FE" w:rsidP="00346DE2">
            <w:pPr>
              <w:rPr>
                <w:sz w:val="24"/>
                <w:szCs w:val="24"/>
              </w:rPr>
            </w:pPr>
            <w:proofErr w:type="gramStart"/>
            <w:r w:rsidRPr="009C37FE">
              <w:rPr>
                <w:sz w:val="24"/>
                <w:szCs w:val="24"/>
              </w:rPr>
              <w:t>100 word</w:t>
            </w:r>
            <w:proofErr w:type="gramEnd"/>
            <w:r w:rsidRPr="009C37FE">
              <w:rPr>
                <w:sz w:val="24"/>
                <w:szCs w:val="24"/>
              </w:rPr>
              <w:t xml:space="preserve"> summary</w:t>
            </w:r>
          </w:p>
        </w:tc>
        <w:tc>
          <w:tcPr>
            <w:tcW w:w="3683" w:type="pct"/>
            <w:tcBorders>
              <w:bottom w:val="single" w:sz="4" w:space="0" w:color="auto"/>
            </w:tcBorders>
          </w:tcPr>
          <w:p w14:paraId="33BF3DB7" w14:textId="77777777" w:rsidR="009C37FE" w:rsidRPr="00846B76" w:rsidRDefault="009C37FE" w:rsidP="00803D52">
            <w:pPr>
              <w:spacing w:before="240"/>
            </w:pPr>
          </w:p>
        </w:tc>
      </w:tr>
      <w:tr w:rsidR="00AB5BFC" w14:paraId="491857F2" w14:textId="77777777" w:rsidTr="003B3BAA">
        <w:tc>
          <w:tcPr>
            <w:tcW w:w="5000" w:type="pct"/>
            <w:gridSpan w:val="3"/>
            <w:vAlign w:val="bottom"/>
          </w:tcPr>
          <w:p w14:paraId="433AFD68" w14:textId="77777777" w:rsidR="00AB5BFC" w:rsidRPr="002B4F1C" w:rsidRDefault="00AB5BFC" w:rsidP="00181A2A">
            <w:pPr>
              <w:spacing w:before="240"/>
              <w:rPr>
                <w:b/>
              </w:rPr>
            </w:pPr>
            <w:r>
              <w:t xml:space="preserve">You are allowed 1 </w:t>
            </w:r>
            <w:proofErr w:type="spellStart"/>
            <w:r>
              <w:t>Powerpoint</w:t>
            </w:r>
            <w:proofErr w:type="spellEnd"/>
            <w:r>
              <w:t xml:space="preserve"> slide - you will need to email this to Simone Apel </w:t>
            </w:r>
            <w:hyperlink r:id="rId10" w:history="1">
              <w:r w:rsidR="00D470D2" w:rsidRPr="000D7A12">
                <w:rPr>
                  <w:rStyle w:val="Hyperlink"/>
                </w:rPr>
                <w:t>Simone.apel@ntu.ac.uk</w:t>
              </w:r>
            </w:hyperlink>
            <w:r w:rsidR="00D470D2">
              <w:t xml:space="preserve"> </w:t>
            </w:r>
            <w:r w:rsidRPr="00AB5BFC">
              <w:rPr>
                <w:b/>
              </w:rPr>
              <w:t xml:space="preserve">BY FRIDAY MARCH </w:t>
            </w:r>
            <w:r w:rsidR="009B517A">
              <w:rPr>
                <w:b/>
              </w:rPr>
              <w:t>20th</w:t>
            </w:r>
            <w:r>
              <w:t xml:space="preserve">. </w:t>
            </w:r>
            <w:r w:rsidRPr="002B4F1C">
              <w:rPr>
                <w:b/>
              </w:rPr>
              <w:t>Please tick th</w:t>
            </w:r>
            <w:r w:rsidR="00D470D2">
              <w:rPr>
                <w:b/>
              </w:rPr>
              <w:t>e</w:t>
            </w:r>
            <w:r w:rsidRPr="002B4F1C">
              <w:rPr>
                <w:b/>
              </w:rPr>
              <w:t xml:space="preserve"> box</w:t>
            </w:r>
            <w:r w:rsidR="00D470D2">
              <w:rPr>
                <w:b/>
              </w:rPr>
              <w:t>es</w:t>
            </w:r>
            <w:r w:rsidRPr="002B4F1C">
              <w:rPr>
                <w:b/>
              </w:rPr>
              <w:t xml:space="preserve"> </w:t>
            </w:r>
            <w:r w:rsidR="00D470D2">
              <w:rPr>
                <w:b/>
              </w:rPr>
              <w:t>below to accept the</w:t>
            </w:r>
            <w:r w:rsidRPr="002B4F1C">
              <w:rPr>
                <w:b/>
              </w:rPr>
              <w:t xml:space="preserve"> condition</w:t>
            </w:r>
            <w:r w:rsidR="00D470D2">
              <w:rPr>
                <w:b/>
              </w:rPr>
              <w:t>s</w:t>
            </w:r>
            <w:r w:rsidRPr="002B4F1C">
              <w:rPr>
                <w:b/>
              </w:rPr>
              <w:t>.</w:t>
            </w:r>
          </w:p>
        </w:tc>
      </w:tr>
      <w:tr w:rsidR="00AB5BFC" w14:paraId="2A415CE2" w14:textId="77777777" w:rsidTr="003B3BAA">
        <w:tc>
          <w:tcPr>
            <w:tcW w:w="577" w:type="pct"/>
          </w:tcPr>
          <w:p w14:paraId="45F2BE99" w14:textId="77777777" w:rsidR="00AB5BFC" w:rsidRPr="00346DE2" w:rsidRDefault="00AB5BFC" w:rsidP="003B3BAA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2"/>
            <w:vAlign w:val="bottom"/>
          </w:tcPr>
          <w:p w14:paraId="0C86CBB3" w14:textId="77777777" w:rsidR="00AB5BFC" w:rsidRDefault="00AB5BFC" w:rsidP="003B3BAA">
            <w:r>
              <w:t xml:space="preserve">I will email my slide to </w:t>
            </w:r>
            <w:hyperlink r:id="rId11" w:history="1">
              <w:r w:rsidRPr="00AB5BFC">
                <w:rPr>
                  <w:rStyle w:val="Hyperlink"/>
                </w:rPr>
                <w:t>Simone</w:t>
              </w:r>
            </w:hyperlink>
            <w:r>
              <w:t xml:space="preserve"> by March </w:t>
            </w:r>
            <w:r w:rsidR="00A64DD0">
              <w:t>20</w:t>
            </w:r>
            <w:r w:rsidR="00A64DD0" w:rsidRPr="00A64DD0">
              <w:rPr>
                <w:vertAlign w:val="superscript"/>
              </w:rPr>
              <w:t>th</w:t>
            </w:r>
            <w:proofErr w:type="gramStart"/>
            <w:r w:rsidR="00A64DD0">
              <w:t xml:space="preserve"> </w:t>
            </w:r>
            <w:r>
              <w:t>20</w:t>
            </w:r>
            <w:r w:rsidR="00A64DD0">
              <w:t>20</w:t>
            </w:r>
            <w:proofErr w:type="gramEnd"/>
            <w:r>
              <w:t>.</w:t>
            </w:r>
            <w:r w:rsidR="002B4F1C">
              <w:t xml:space="preserve"> If the slide is not received by this date my application to 3MT may be withdrawn. </w:t>
            </w:r>
          </w:p>
        </w:tc>
      </w:tr>
      <w:tr w:rsidR="00A64DD0" w14:paraId="02151E63" w14:textId="77777777" w:rsidTr="003B3BAA">
        <w:tc>
          <w:tcPr>
            <w:tcW w:w="577" w:type="pct"/>
          </w:tcPr>
          <w:p w14:paraId="28950F30" w14:textId="77777777" w:rsidR="00A64DD0" w:rsidRPr="00CF7AEA" w:rsidRDefault="00A64DD0" w:rsidP="003B3BAA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2"/>
            <w:vAlign w:val="bottom"/>
          </w:tcPr>
          <w:p w14:paraId="79746A0B" w14:textId="77777777" w:rsidR="00A64DD0" w:rsidRDefault="00A64DD0" w:rsidP="003B3BAA">
            <w:r>
              <w:t>I will have progressed through the Transfer Stage of my doctorate by Sept 2020</w:t>
            </w:r>
          </w:p>
        </w:tc>
      </w:tr>
      <w:tr w:rsidR="008102D9" w14:paraId="3DFAE91D" w14:textId="77777777" w:rsidTr="003B3BAA">
        <w:tc>
          <w:tcPr>
            <w:tcW w:w="577" w:type="pct"/>
          </w:tcPr>
          <w:p w14:paraId="7F3B6F23" w14:textId="77777777" w:rsidR="008102D9" w:rsidRPr="00CF7AEA" w:rsidRDefault="008102D9" w:rsidP="003B3BAA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2"/>
            <w:vAlign w:val="bottom"/>
          </w:tcPr>
          <w:p w14:paraId="2623943F" w14:textId="77777777" w:rsidR="008102D9" w:rsidRDefault="008102D9" w:rsidP="003B3BAA">
            <w:r>
              <w:t>I have read the full rules, overleaf.</w:t>
            </w:r>
          </w:p>
        </w:tc>
      </w:tr>
      <w:tr w:rsidR="00D470D2" w14:paraId="133E8F73" w14:textId="77777777" w:rsidTr="003B3BAA">
        <w:tc>
          <w:tcPr>
            <w:tcW w:w="577" w:type="pct"/>
          </w:tcPr>
          <w:p w14:paraId="5DCDC82A" w14:textId="77777777" w:rsidR="00D470D2" w:rsidRPr="00CF7AEA" w:rsidRDefault="00D470D2" w:rsidP="003B3BAA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2"/>
            <w:vAlign w:val="bottom"/>
          </w:tcPr>
          <w:p w14:paraId="3A84C9CD" w14:textId="77777777" w:rsidR="00D470D2" w:rsidRDefault="00D470D2" w:rsidP="003B3BAA">
            <w:bookmarkStart w:id="0" w:name="_Hlk795732"/>
            <w:r>
              <w:t>3MT will be videoed for online availability. I am happy for my presentation to be recorded and uploaded online.</w:t>
            </w:r>
            <w:bookmarkEnd w:id="0"/>
          </w:p>
        </w:tc>
      </w:tr>
      <w:tr w:rsidR="00346DE2" w:rsidRPr="00846B76" w14:paraId="6D565A0A" w14:textId="77777777" w:rsidTr="00D470D2">
        <w:trPr>
          <w:trHeight w:val="2123"/>
        </w:trPr>
        <w:tc>
          <w:tcPr>
            <w:tcW w:w="5000" w:type="pct"/>
            <w:gridSpan w:val="3"/>
          </w:tcPr>
          <w:p w14:paraId="6211D750" w14:textId="77777777" w:rsidR="00C0131A" w:rsidRDefault="009C37FE" w:rsidP="003C0EB7">
            <w:pPr>
              <w:spacing w:before="240"/>
              <w:rPr>
                <w:b/>
                <w:sz w:val="24"/>
                <w:szCs w:val="24"/>
              </w:rPr>
            </w:pPr>
            <w:r w:rsidRPr="003C0EB7">
              <w:rPr>
                <w:b/>
                <w:sz w:val="24"/>
                <w:szCs w:val="24"/>
              </w:rPr>
              <w:lastRenderedPageBreak/>
              <w:t>ABOUT 3MT:</w:t>
            </w:r>
            <w:r w:rsidR="004D24EA" w:rsidRPr="00D470D2">
              <w:rPr>
                <w:sz w:val="24"/>
                <w:szCs w:val="24"/>
              </w:rPr>
              <w:t xml:space="preserve"> 3-Minute Thesis was developed by the University of Queensland in Australia, to celebrate the exciting research conducted by PhD students. It is a competition which cultivates student’s presentation and research communication skills. Explaining research in 3 minutes to a general audience is not </w:t>
            </w:r>
            <w:r w:rsidR="00D97E0E" w:rsidRPr="00D470D2">
              <w:rPr>
                <w:sz w:val="24"/>
                <w:szCs w:val="24"/>
              </w:rPr>
              <w:t>easy and requires lots of skill</w:t>
            </w:r>
            <w:r w:rsidR="00681719" w:rsidRPr="00D470D2">
              <w:rPr>
                <w:sz w:val="24"/>
                <w:szCs w:val="24"/>
              </w:rPr>
              <w:t>s</w:t>
            </w:r>
            <w:r w:rsidR="00D97E0E" w:rsidRPr="00D470D2">
              <w:rPr>
                <w:sz w:val="24"/>
                <w:szCs w:val="24"/>
              </w:rPr>
              <w:t xml:space="preserve"> development</w:t>
            </w:r>
            <w:r w:rsidR="00681719" w:rsidRPr="00D470D2">
              <w:rPr>
                <w:sz w:val="24"/>
                <w:szCs w:val="24"/>
              </w:rPr>
              <w:t xml:space="preserve"> and practice</w:t>
            </w:r>
            <w:r w:rsidR="004D24EA" w:rsidRPr="00D470D2">
              <w:rPr>
                <w:sz w:val="24"/>
                <w:szCs w:val="24"/>
              </w:rPr>
              <w:t>.</w:t>
            </w:r>
            <w:r w:rsidR="003C0EB7">
              <w:rPr>
                <w:sz w:val="24"/>
                <w:szCs w:val="24"/>
              </w:rPr>
              <w:t xml:space="preserve"> </w:t>
            </w:r>
            <w:r w:rsidR="003C0EB7" w:rsidRPr="0018287E">
              <w:rPr>
                <w:b/>
                <w:sz w:val="24"/>
                <w:szCs w:val="24"/>
              </w:rPr>
              <w:t>RULES:</w:t>
            </w:r>
            <w:r w:rsidR="003C0EB7" w:rsidRPr="00D470D2">
              <w:rPr>
                <w:sz w:val="24"/>
                <w:szCs w:val="24"/>
              </w:rPr>
              <w:t xml:space="preserve"> Competitors are allowed just 1 </w:t>
            </w:r>
            <w:proofErr w:type="spellStart"/>
            <w:r w:rsidR="003C0EB7" w:rsidRPr="00D470D2">
              <w:rPr>
                <w:sz w:val="24"/>
                <w:szCs w:val="24"/>
              </w:rPr>
              <w:t>Powerpoint</w:t>
            </w:r>
            <w:proofErr w:type="spellEnd"/>
            <w:r w:rsidR="003C0EB7" w:rsidRPr="00D470D2">
              <w:rPr>
                <w:sz w:val="24"/>
                <w:szCs w:val="24"/>
              </w:rPr>
              <w:t xml:space="preserve"> slide but no other resources or props. </w:t>
            </w:r>
            <w:r w:rsidR="00A40FD4">
              <w:rPr>
                <w:b/>
                <w:sz w:val="24"/>
                <w:szCs w:val="24"/>
              </w:rPr>
              <w:t>See below for</w:t>
            </w:r>
            <w:r w:rsidR="003C0EB7" w:rsidRPr="00D470D2">
              <w:rPr>
                <w:b/>
                <w:sz w:val="24"/>
                <w:szCs w:val="24"/>
              </w:rPr>
              <w:t xml:space="preserve"> full rules!</w:t>
            </w:r>
          </w:p>
          <w:p w14:paraId="617DFC2A" w14:textId="77777777" w:rsidR="00A40FD4" w:rsidRDefault="00A40FD4" w:rsidP="00D470D2">
            <w:pPr>
              <w:tabs>
                <w:tab w:val="center" w:pos="4680"/>
                <w:tab w:val="right" w:pos="9810"/>
              </w:tabs>
              <w:rPr>
                <w:b/>
                <w:sz w:val="36"/>
                <w:szCs w:val="36"/>
              </w:rPr>
            </w:pPr>
          </w:p>
          <w:p w14:paraId="393FCADF" w14:textId="77777777" w:rsidR="00D470D2" w:rsidRPr="00D470D2" w:rsidRDefault="00D470D2" w:rsidP="00D470D2">
            <w:pPr>
              <w:tabs>
                <w:tab w:val="center" w:pos="4680"/>
                <w:tab w:val="right" w:pos="9810"/>
              </w:tabs>
              <w:rPr>
                <w:b/>
                <w:sz w:val="36"/>
                <w:szCs w:val="36"/>
              </w:rPr>
            </w:pPr>
            <w:r w:rsidRPr="00D470D2">
              <w:rPr>
                <w:b/>
                <w:sz w:val="36"/>
                <w:szCs w:val="36"/>
              </w:rPr>
              <w:t>TRAINING</w:t>
            </w:r>
          </w:p>
          <w:p w14:paraId="5F56B144" w14:textId="77777777" w:rsidR="00D470D2" w:rsidRDefault="00D470D2" w:rsidP="00D470D2">
            <w:pPr>
              <w:tabs>
                <w:tab w:val="center" w:pos="4680"/>
                <w:tab w:val="right" w:pos="9810"/>
              </w:tabs>
              <w:rPr>
                <w:sz w:val="24"/>
                <w:szCs w:val="24"/>
              </w:rPr>
            </w:pPr>
          </w:p>
          <w:p w14:paraId="1BDB58E5" w14:textId="77777777" w:rsidR="00D470D2" w:rsidRDefault="00D97E0E" w:rsidP="00D470D2">
            <w:pPr>
              <w:tabs>
                <w:tab w:val="center" w:pos="4680"/>
                <w:tab w:val="right" w:pos="9810"/>
              </w:tabs>
              <w:rPr>
                <w:sz w:val="24"/>
                <w:szCs w:val="24"/>
              </w:rPr>
            </w:pPr>
            <w:r w:rsidRPr="00D470D2">
              <w:rPr>
                <w:sz w:val="24"/>
                <w:szCs w:val="24"/>
              </w:rPr>
              <w:t xml:space="preserve">To watch 3-Minute thesis presentations see </w:t>
            </w:r>
            <w:hyperlink r:id="rId12" w:history="1">
              <w:r w:rsidRPr="00D470D2">
                <w:rPr>
                  <w:rStyle w:val="Hyperlink"/>
                  <w:sz w:val="24"/>
                  <w:szCs w:val="24"/>
                </w:rPr>
                <w:t>University of Queensland website</w:t>
              </w:r>
            </w:hyperlink>
            <w:r w:rsidRPr="00D470D2">
              <w:rPr>
                <w:sz w:val="24"/>
                <w:szCs w:val="24"/>
              </w:rPr>
              <w:t xml:space="preserve"> or look on </w:t>
            </w:r>
            <w:proofErr w:type="spellStart"/>
            <w:r w:rsidRPr="00D470D2">
              <w:rPr>
                <w:sz w:val="24"/>
                <w:szCs w:val="24"/>
              </w:rPr>
              <w:t>Youtube</w:t>
            </w:r>
            <w:proofErr w:type="spellEnd"/>
            <w:r w:rsidRPr="00D470D2">
              <w:rPr>
                <w:sz w:val="24"/>
                <w:szCs w:val="24"/>
              </w:rPr>
              <w:t>.</w:t>
            </w:r>
          </w:p>
          <w:p w14:paraId="48EDFED7" w14:textId="67B642A3" w:rsidR="00D97E0E" w:rsidRPr="00D470D2" w:rsidRDefault="00D470D2" w:rsidP="00D470D2">
            <w:pPr>
              <w:tabs>
                <w:tab w:val="center" w:pos="4680"/>
                <w:tab w:val="right" w:pos="9810"/>
              </w:tabs>
              <w:rPr>
                <w:sz w:val="24"/>
                <w:szCs w:val="24"/>
              </w:rPr>
            </w:pPr>
            <w:r w:rsidRPr="00D470D2">
              <w:rPr>
                <w:sz w:val="24"/>
                <w:szCs w:val="24"/>
              </w:rPr>
              <w:br/>
            </w:r>
            <w:r w:rsidR="00D97E0E" w:rsidRPr="00D470D2">
              <w:rPr>
                <w:sz w:val="24"/>
                <w:szCs w:val="24"/>
              </w:rPr>
              <w:t xml:space="preserve">To </w:t>
            </w:r>
            <w:r w:rsidRPr="00D470D2">
              <w:rPr>
                <w:sz w:val="24"/>
                <w:szCs w:val="24"/>
              </w:rPr>
              <w:t>attend</w:t>
            </w:r>
            <w:r w:rsidR="00D97E0E" w:rsidRPr="00D470D2">
              <w:rPr>
                <w:sz w:val="24"/>
                <w:szCs w:val="24"/>
              </w:rPr>
              <w:t xml:space="preserve"> a workshop for 3MT</w:t>
            </w:r>
            <w:r w:rsidR="0091035F">
              <w:rPr>
                <w:sz w:val="24"/>
                <w:szCs w:val="24"/>
              </w:rPr>
              <w:t>,</w:t>
            </w:r>
            <w:r w:rsidR="00D97E0E" w:rsidRPr="00D470D2">
              <w:rPr>
                <w:sz w:val="24"/>
                <w:szCs w:val="24"/>
              </w:rPr>
              <w:t xml:space="preserve"> </w:t>
            </w:r>
            <w:hyperlink r:id="rId13" w:history="1">
              <w:r w:rsidR="00D97E0E" w:rsidRPr="00D470D2">
                <w:rPr>
                  <w:rStyle w:val="Hyperlink"/>
                  <w:sz w:val="24"/>
                  <w:szCs w:val="24"/>
                </w:rPr>
                <w:t>Simone Apel</w:t>
              </w:r>
            </w:hyperlink>
            <w:r w:rsidR="00D97E0E" w:rsidRPr="00D470D2">
              <w:rPr>
                <w:sz w:val="24"/>
                <w:szCs w:val="24"/>
              </w:rPr>
              <w:t xml:space="preserve"> </w:t>
            </w:r>
            <w:r w:rsidR="0091035F">
              <w:rPr>
                <w:sz w:val="24"/>
                <w:szCs w:val="24"/>
              </w:rPr>
              <w:t xml:space="preserve">be running a </w:t>
            </w:r>
            <w:hyperlink r:id="rId14" w:history="1">
              <w:r w:rsidR="0091035F" w:rsidRPr="0006399A">
                <w:rPr>
                  <w:rStyle w:val="Hyperlink"/>
                  <w:sz w:val="24"/>
                  <w:szCs w:val="24"/>
                </w:rPr>
                <w:t>training workshop on March 6th</w:t>
              </w:r>
            </w:hyperlink>
            <w:r w:rsidR="00D97E0E" w:rsidRPr="00D470D2">
              <w:rPr>
                <w:sz w:val="24"/>
                <w:szCs w:val="24"/>
              </w:rPr>
              <w:t>.</w:t>
            </w:r>
          </w:p>
        </w:tc>
      </w:tr>
    </w:tbl>
    <w:p w14:paraId="24C92CF7" w14:textId="77777777" w:rsidR="00681719" w:rsidRDefault="00681719" w:rsidP="00E677FE">
      <w:pPr>
        <w:spacing w:after="0"/>
        <w:rPr>
          <w:sz w:val="16"/>
          <w:szCs w:val="16"/>
        </w:rPr>
      </w:pPr>
    </w:p>
    <w:p w14:paraId="54CED8F8" w14:textId="77777777" w:rsidR="00D470D2" w:rsidRDefault="00D470D2" w:rsidP="00E677FE">
      <w:pPr>
        <w:spacing w:after="0"/>
        <w:rPr>
          <w:b/>
          <w:sz w:val="36"/>
          <w:szCs w:val="36"/>
        </w:rPr>
      </w:pPr>
    </w:p>
    <w:p w14:paraId="1E6688BF" w14:textId="77777777" w:rsidR="00CE6104" w:rsidRPr="00681719" w:rsidRDefault="00681719" w:rsidP="00E677FE">
      <w:pPr>
        <w:spacing w:after="0"/>
        <w:rPr>
          <w:b/>
          <w:sz w:val="36"/>
          <w:szCs w:val="36"/>
        </w:rPr>
      </w:pPr>
      <w:r w:rsidRPr="00681719">
        <w:rPr>
          <w:b/>
          <w:sz w:val="36"/>
          <w:szCs w:val="36"/>
        </w:rPr>
        <w:t>FULL RULES FOR PARTICIPANTS</w:t>
      </w:r>
    </w:p>
    <w:p w14:paraId="5E98DB61" w14:textId="77777777" w:rsidR="00681719" w:rsidRDefault="00681719" w:rsidP="00E677FE">
      <w:pPr>
        <w:spacing w:after="0"/>
        <w:rPr>
          <w:sz w:val="16"/>
          <w:szCs w:val="16"/>
        </w:rPr>
      </w:pPr>
    </w:p>
    <w:p w14:paraId="292509D5" w14:textId="77777777" w:rsidR="00681719" w:rsidRDefault="00681719" w:rsidP="00681719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RULES:</w:t>
      </w:r>
    </w:p>
    <w:p w14:paraId="0CF6F1F2" w14:textId="77777777" w:rsidR="003C0EB7" w:rsidRPr="00F64376" w:rsidRDefault="003C0EB7" w:rsidP="003C0EB7">
      <w:pPr>
        <w:numPr>
          <w:ilvl w:val="0"/>
          <w:numId w:val="23"/>
        </w:numPr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64376">
        <w:rPr>
          <w:rFonts w:cstheme="minorHAnsi"/>
          <w:color w:val="000000"/>
          <w:sz w:val="24"/>
          <w:szCs w:val="24"/>
        </w:rPr>
        <w:t xml:space="preserve">You must be available to present your 3MT on Friday afternoon, </w:t>
      </w:r>
      <w:r w:rsidR="00A40FD4" w:rsidRPr="00F64376">
        <w:rPr>
          <w:rFonts w:cstheme="minorHAnsi"/>
          <w:color w:val="000000"/>
          <w:sz w:val="24"/>
          <w:szCs w:val="24"/>
        </w:rPr>
        <w:t>3</w:t>
      </w:r>
      <w:r w:rsidR="00A40FD4" w:rsidRPr="00F64376">
        <w:rPr>
          <w:rFonts w:cstheme="minorHAnsi"/>
          <w:color w:val="000000"/>
          <w:sz w:val="24"/>
          <w:szCs w:val="24"/>
          <w:vertAlign w:val="superscript"/>
        </w:rPr>
        <w:t>rd</w:t>
      </w:r>
      <w:r w:rsidR="00A40FD4" w:rsidRPr="00F64376">
        <w:rPr>
          <w:rFonts w:cstheme="minorHAnsi"/>
          <w:color w:val="000000"/>
          <w:sz w:val="24"/>
          <w:szCs w:val="24"/>
        </w:rPr>
        <w:t xml:space="preserve"> April 2020</w:t>
      </w:r>
      <w:r w:rsidRPr="00F64376">
        <w:rPr>
          <w:rFonts w:cstheme="minorHAnsi"/>
          <w:color w:val="000000"/>
          <w:sz w:val="24"/>
          <w:szCs w:val="24"/>
        </w:rPr>
        <w:t xml:space="preserve">. </w:t>
      </w:r>
      <w:r w:rsidR="00A40FD4" w:rsidRPr="00F64376">
        <w:rPr>
          <w:rFonts w:cstheme="minorHAnsi"/>
          <w:color w:val="000000"/>
          <w:sz w:val="24"/>
          <w:szCs w:val="24"/>
        </w:rPr>
        <w:t>E</w:t>
      </w:r>
      <w:r w:rsidRPr="00F64376">
        <w:rPr>
          <w:rFonts w:cstheme="minorHAnsi"/>
          <w:color w:val="000000"/>
          <w:sz w:val="24"/>
          <w:szCs w:val="24"/>
        </w:rPr>
        <w:t xml:space="preserve">xact timings </w:t>
      </w:r>
      <w:r w:rsidR="00A40FD4" w:rsidRPr="00F64376">
        <w:rPr>
          <w:rFonts w:cstheme="minorHAnsi"/>
          <w:color w:val="000000"/>
          <w:sz w:val="24"/>
          <w:szCs w:val="24"/>
        </w:rPr>
        <w:t xml:space="preserve">will be provided </w:t>
      </w:r>
      <w:r w:rsidRPr="00F64376">
        <w:rPr>
          <w:rFonts w:cstheme="minorHAnsi"/>
          <w:color w:val="000000"/>
          <w:sz w:val="24"/>
          <w:szCs w:val="24"/>
        </w:rPr>
        <w:t xml:space="preserve">nearer the date. </w:t>
      </w:r>
    </w:p>
    <w:p w14:paraId="78AC81EA" w14:textId="77777777" w:rsidR="00681719" w:rsidRPr="00F64376" w:rsidRDefault="00681719" w:rsidP="00681719">
      <w:pPr>
        <w:numPr>
          <w:ilvl w:val="0"/>
          <w:numId w:val="23"/>
        </w:numPr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64376">
        <w:rPr>
          <w:rFonts w:cstheme="minorHAnsi"/>
          <w:color w:val="000000"/>
          <w:sz w:val="24"/>
          <w:szCs w:val="24"/>
        </w:rPr>
        <w:t>A single static PowerPoint slide is permitted (no slide transitions, animations or 'movement' of any description, the slide is to be presented from the beginning of the oration).</w:t>
      </w:r>
    </w:p>
    <w:p w14:paraId="0D00E645" w14:textId="77777777" w:rsidR="00681719" w:rsidRPr="00F64376" w:rsidRDefault="00681719" w:rsidP="00681719">
      <w:pPr>
        <w:numPr>
          <w:ilvl w:val="0"/>
          <w:numId w:val="23"/>
        </w:numPr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64376">
        <w:rPr>
          <w:rFonts w:cstheme="minorHAnsi"/>
          <w:color w:val="000000"/>
          <w:sz w:val="24"/>
          <w:szCs w:val="24"/>
        </w:rPr>
        <w:t>No additional electronic media (e.g. sound and video files) are permitted.</w:t>
      </w:r>
    </w:p>
    <w:p w14:paraId="768EAD12" w14:textId="77777777" w:rsidR="00681719" w:rsidRPr="00F64376" w:rsidRDefault="00681719" w:rsidP="00681719">
      <w:pPr>
        <w:numPr>
          <w:ilvl w:val="0"/>
          <w:numId w:val="23"/>
        </w:numPr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64376">
        <w:rPr>
          <w:rFonts w:cstheme="minorHAnsi"/>
          <w:color w:val="000000"/>
          <w:sz w:val="24"/>
          <w:szCs w:val="24"/>
        </w:rPr>
        <w:t>No additional props (e.g. costumes, musical instruments, laboratory equipment) are permitted.</w:t>
      </w:r>
    </w:p>
    <w:p w14:paraId="5A927ABB" w14:textId="77777777" w:rsidR="00681719" w:rsidRPr="00F64376" w:rsidRDefault="00681719" w:rsidP="00681719">
      <w:pPr>
        <w:numPr>
          <w:ilvl w:val="0"/>
          <w:numId w:val="23"/>
        </w:numPr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64376">
        <w:rPr>
          <w:rFonts w:cstheme="minorHAnsi"/>
          <w:color w:val="000000"/>
          <w:sz w:val="24"/>
          <w:szCs w:val="24"/>
        </w:rPr>
        <w:t xml:space="preserve">Presentations are limited to 3 minutes maximum and competitors exceeding 3 minutes </w:t>
      </w:r>
      <w:r w:rsidR="00181A2A" w:rsidRPr="00F64376">
        <w:rPr>
          <w:rFonts w:cstheme="minorHAnsi"/>
          <w:color w:val="000000"/>
          <w:sz w:val="24"/>
          <w:szCs w:val="24"/>
        </w:rPr>
        <w:t>will have points deducted</w:t>
      </w:r>
      <w:r w:rsidRPr="00F64376">
        <w:rPr>
          <w:rFonts w:cstheme="minorHAnsi"/>
          <w:color w:val="000000"/>
          <w:sz w:val="24"/>
          <w:szCs w:val="24"/>
        </w:rPr>
        <w:t>.</w:t>
      </w:r>
    </w:p>
    <w:p w14:paraId="407B470D" w14:textId="77777777" w:rsidR="00681719" w:rsidRPr="00F64376" w:rsidRDefault="00681719" w:rsidP="00681719">
      <w:pPr>
        <w:numPr>
          <w:ilvl w:val="0"/>
          <w:numId w:val="23"/>
        </w:numPr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64376">
        <w:rPr>
          <w:rFonts w:cstheme="minorHAnsi"/>
          <w:color w:val="000000"/>
          <w:sz w:val="24"/>
          <w:szCs w:val="24"/>
        </w:rPr>
        <w:t>Presentations are to be spoken word (e.g. no poems, raps or songs).</w:t>
      </w:r>
    </w:p>
    <w:p w14:paraId="5461A5DF" w14:textId="77777777" w:rsidR="00681719" w:rsidRPr="00F64376" w:rsidRDefault="00681719" w:rsidP="00681719">
      <w:pPr>
        <w:numPr>
          <w:ilvl w:val="0"/>
          <w:numId w:val="23"/>
        </w:numPr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64376">
        <w:rPr>
          <w:rFonts w:cstheme="minorHAnsi"/>
          <w:color w:val="000000"/>
          <w:sz w:val="24"/>
          <w:szCs w:val="24"/>
        </w:rPr>
        <w:t xml:space="preserve">Presentations are to commence from the stage. </w:t>
      </w:r>
    </w:p>
    <w:p w14:paraId="41254849" w14:textId="77777777" w:rsidR="00681719" w:rsidRPr="00F64376" w:rsidRDefault="00681719" w:rsidP="00681719">
      <w:pPr>
        <w:numPr>
          <w:ilvl w:val="0"/>
          <w:numId w:val="23"/>
        </w:numPr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64376">
        <w:rPr>
          <w:rFonts w:cstheme="minorHAnsi"/>
          <w:color w:val="000000"/>
          <w:sz w:val="24"/>
          <w:szCs w:val="24"/>
        </w:rPr>
        <w:t>Presentations are considered to have commenced when a presenter starts their presentation through movement or speech.</w:t>
      </w:r>
    </w:p>
    <w:p w14:paraId="4E52DE0D" w14:textId="77777777" w:rsidR="00681719" w:rsidRPr="00F64376" w:rsidRDefault="00681719" w:rsidP="00681719">
      <w:pPr>
        <w:numPr>
          <w:ilvl w:val="0"/>
          <w:numId w:val="23"/>
        </w:numPr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64376">
        <w:rPr>
          <w:rFonts w:cstheme="minorHAnsi"/>
          <w:color w:val="000000"/>
          <w:sz w:val="24"/>
          <w:szCs w:val="24"/>
        </w:rPr>
        <w:t>The decision of the adjudicating panel is final.</w:t>
      </w:r>
    </w:p>
    <w:p w14:paraId="5C1D8824" w14:textId="77777777" w:rsidR="00681719" w:rsidRPr="00E677FE" w:rsidRDefault="00681719" w:rsidP="00E677FE">
      <w:pPr>
        <w:spacing w:after="0"/>
        <w:rPr>
          <w:sz w:val="16"/>
          <w:szCs w:val="16"/>
        </w:rPr>
      </w:pPr>
    </w:p>
    <w:sectPr w:rsidR="00681719" w:rsidRPr="00E677FE" w:rsidSect="00C0131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27344" w14:textId="77777777" w:rsidR="00190CF3" w:rsidRDefault="00190CF3" w:rsidP="00650259">
      <w:pPr>
        <w:spacing w:after="0" w:line="240" w:lineRule="auto"/>
      </w:pPr>
      <w:r>
        <w:separator/>
      </w:r>
    </w:p>
  </w:endnote>
  <w:endnote w:type="continuationSeparator" w:id="0">
    <w:p w14:paraId="4EF86471" w14:textId="77777777" w:rsidR="00190CF3" w:rsidRDefault="00190CF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AFC9A18-6F2B-4CA2-8FF6-4F8EA3F28251}"/>
    <w:embedBold r:id="rId2" w:fontKey="{7E57DF3F-CB1D-4586-B41E-4644B0F24A4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82E79B8-2469-400E-9BA4-BA03593C8CCF}"/>
    <w:embedBold r:id="rId4" w:fontKey="{056CD9A9-AA20-4C47-A0D1-456F396E1DF2}"/>
    <w:embedItalic r:id="rId5" w:fontKey="{76536EC9-D06E-4AF4-B1AA-E63A44A231A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A12E639-63DA-4750-BF45-D022F635B5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FCD99FB-9216-4B0C-9EF1-E3CDE91CA26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CC82D0B5-7ED1-473F-8D43-F58D82B07D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89110" w14:textId="77777777" w:rsidR="00993FD3" w:rsidRDefault="00993F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142" w:type="dxa"/>
      <w:tblLook w:val="04A0" w:firstRow="1" w:lastRow="0" w:firstColumn="1" w:lastColumn="0" w:noHBand="0" w:noVBand="1"/>
    </w:tblPr>
    <w:tblGrid>
      <w:gridCol w:w="7088"/>
      <w:gridCol w:w="2404"/>
    </w:tblGrid>
    <w:tr w:rsidR="002462F3" w:rsidRPr="002462F3" w14:paraId="4F19E0B4" w14:textId="77777777" w:rsidTr="009C37FE">
      <w:tc>
        <w:tcPr>
          <w:tcW w:w="7088" w:type="dxa"/>
          <w:vAlign w:val="center"/>
        </w:tcPr>
        <w:p w14:paraId="453D4CE5" w14:textId="77777777" w:rsidR="00190CF3" w:rsidRPr="002462F3" w:rsidRDefault="0068171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</w:rPr>
            <w:drawing>
              <wp:inline distT="0" distB="0" distL="0" distR="0" wp14:anchorId="343167FE" wp14:editId="666F4201">
                <wp:extent cx="1511915" cy="352425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915" cy="352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4" w:type="dxa"/>
          <w:vAlign w:val="center"/>
        </w:tcPr>
        <w:p w14:paraId="5BBBCFA5" w14:textId="77777777" w:rsidR="002462F3" w:rsidRPr="002462F3" w:rsidRDefault="00190C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190CF3">
            <w:rPr>
              <w:noProof/>
              <w:sz w:val="18"/>
              <w:szCs w:val="24"/>
            </w:rPr>
            <w:drawing>
              <wp:inline distT="0" distB="0" distL="0" distR="0" wp14:anchorId="55440C2F" wp14:editId="2E944F87">
                <wp:extent cx="1333500" cy="447483"/>
                <wp:effectExtent l="0" t="0" r="0" b="0"/>
                <wp:docPr id="8" name="Picture 7" descr="UQ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7" descr="UQ_logo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354" cy="4601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ECE4B95" w14:textId="77777777" w:rsidR="00731F26" w:rsidRDefault="00731F26" w:rsidP="002462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A49CA" w14:textId="77777777" w:rsidR="00993FD3" w:rsidRDefault="00993F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FCAABC" w14:textId="77777777" w:rsidR="00190CF3" w:rsidRDefault="00190CF3" w:rsidP="00650259">
      <w:pPr>
        <w:spacing w:after="0" w:line="240" w:lineRule="auto"/>
      </w:pPr>
      <w:r>
        <w:separator/>
      </w:r>
    </w:p>
  </w:footnote>
  <w:footnote w:type="continuationSeparator" w:id="0">
    <w:p w14:paraId="06CB32E3" w14:textId="77777777" w:rsidR="00190CF3" w:rsidRDefault="00190CF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F8E0F" w14:textId="77777777" w:rsidR="00993FD3" w:rsidRDefault="00993F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29" w:type="dxa"/>
      <w:shd w:val="clear" w:color="auto" w:fill="92D050"/>
      <w:tblLook w:val="04A0" w:firstRow="1" w:lastRow="0" w:firstColumn="1" w:lastColumn="0" w:noHBand="0" w:noVBand="1"/>
    </w:tblPr>
    <w:tblGrid>
      <w:gridCol w:w="2873"/>
      <w:gridCol w:w="2656"/>
      <w:gridCol w:w="5200"/>
    </w:tblGrid>
    <w:tr w:rsidR="00190CF3" w:rsidRPr="00731F26" w14:paraId="766F3DC2" w14:textId="77777777" w:rsidTr="00F64376">
      <w:trPr>
        <w:trHeight w:val="1147"/>
      </w:trPr>
      <w:tc>
        <w:tcPr>
          <w:tcW w:w="2873" w:type="dxa"/>
          <w:shd w:val="clear" w:color="auto" w:fill="92D050"/>
          <w:vAlign w:val="center"/>
        </w:tcPr>
        <w:p w14:paraId="41D47356" w14:textId="77777777" w:rsidR="00190CF3" w:rsidRPr="00731F26" w:rsidRDefault="00190CF3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2E101E41" wp14:editId="3B6580D3">
                <wp:extent cx="1443189" cy="457200"/>
                <wp:effectExtent l="0" t="0" r="508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3189" cy="45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6" w:type="dxa"/>
          <w:shd w:val="clear" w:color="auto" w:fill="92D050"/>
          <w:vAlign w:val="center"/>
        </w:tcPr>
        <w:p w14:paraId="0E59740D" w14:textId="77777777" w:rsidR="00190CF3" w:rsidRDefault="00190CF3" w:rsidP="00190CF3">
          <w:pPr>
            <w:spacing w:after="0"/>
            <w:rPr>
              <w:rFonts w:ascii="Corbel" w:eastAsia="Calibri" w:hAnsi="Corbel" w:cs="Times New Roman"/>
              <w:b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</w:rPr>
            <w:drawing>
              <wp:inline distT="0" distB="0" distL="0" distR="0" wp14:anchorId="400BF6FE" wp14:editId="260F4E09">
                <wp:extent cx="1511915" cy="352425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915" cy="352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00" w:type="dxa"/>
          <w:shd w:val="clear" w:color="auto" w:fill="92D050"/>
          <w:vAlign w:val="center"/>
        </w:tcPr>
        <w:p w14:paraId="18C5C6FB" w14:textId="77777777" w:rsidR="00190CF3" w:rsidRPr="00731F26" w:rsidRDefault="00190CF3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3-Minute Thesis Entry Form</w:t>
          </w:r>
          <w:r w:rsidR="00885B22">
            <w:rPr>
              <w:rFonts w:ascii="Corbel" w:eastAsia="Calibri" w:hAnsi="Corbel" w:cs="Times New Roman"/>
              <w:b/>
              <w:color w:val="FFFFFF"/>
              <w:sz w:val="44"/>
            </w:rPr>
            <w:t>. Research Festival</w:t>
          </w:r>
          <w:r w:rsidR="00F64376">
            <w:rPr>
              <w:rFonts w:ascii="Corbel" w:eastAsia="Calibri" w:hAnsi="Corbel" w:cs="Times New Roman"/>
              <w:b/>
              <w:color w:val="FFFFFF"/>
              <w:sz w:val="44"/>
            </w:rPr>
            <w:t xml:space="preserve"> 3</w:t>
          </w:r>
          <w:r w:rsidR="00F64376" w:rsidRPr="00F64376">
            <w:rPr>
              <w:rFonts w:ascii="Corbel" w:eastAsia="Calibri" w:hAnsi="Corbel" w:cs="Times New Roman"/>
              <w:b/>
              <w:color w:val="FFFFFF"/>
              <w:sz w:val="44"/>
              <w:vertAlign w:val="superscript"/>
            </w:rPr>
            <w:t>rd</w:t>
          </w:r>
          <w:r w:rsidR="00F64376">
            <w:rPr>
              <w:rFonts w:ascii="Corbel" w:eastAsia="Calibri" w:hAnsi="Corbel" w:cs="Times New Roman"/>
              <w:b/>
              <w:color w:val="FFFFFF"/>
              <w:sz w:val="44"/>
            </w:rPr>
            <w:t xml:space="preserve"> April 2020</w:t>
          </w:r>
        </w:p>
      </w:tc>
    </w:tr>
  </w:tbl>
  <w:p w14:paraId="24A12C9F" w14:textId="6FA066C9" w:rsidR="00D470D2" w:rsidRPr="00972D6F" w:rsidRDefault="00D470D2" w:rsidP="00CF2F7C">
    <w:pPr>
      <w:pStyle w:val="NoSpacing"/>
      <w:rPr>
        <w:b/>
        <w:sz w:val="28"/>
      </w:rPr>
    </w:pPr>
    <w:r w:rsidRPr="00D470D2">
      <w:rPr>
        <w:sz w:val="24"/>
        <w:szCs w:val="24"/>
      </w:rPr>
      <w:t xml:space="preserve">Please fill in all fields </w:t>
    </w:r>
    <w:r w:rsidR="002963B5">
      <w:rPr>
        <w:sz w:val="24"/>
        <w:szCs w:val="24"/>
      </w:rPr>
      <w:t>&amp;</w:t>
    </w:r>
    <w:r>
      <w:rPr>
        <w:sz w:val="24"/>
        <w:szCs w:val="24"/>
      </w:rPr>
      <w:t xml:space="preserve"> email the completed </w:t>
    </w:r>
    <w:r w:rsidR="00993FD3">
      <w:rPr>
        <w:sz w:val="24"/>
        <w:szCs w:val="24"/>
      </w:rPr>
      <w:t xml:space="preserve">entry </w:t>
    </w:r>
    <w:r>
      <w:rPr>
        <w:sz w:val="24"/>
        <w:szCs w:val="24"/>
      </w:rPr>
      <w:t xml:space="preserve">form to </w:t>
    </w:r>
    <w:hyperlink r:id="rId3" w:history="1">
      <w:r w:rsidRPr="000D7A12">
        <w:rPr>
          <w:rStyle w:val="Hyperlink"/>
          <w:sz w:val="24"/>
          <w:szCs w:val="24"/>
        </w:rPr>
        <w:t>Simone.Apel@ntu.ac.uk</w:t>
      </w:r>
    </w:hyperlink>
    <w:r w:rsidR="009D4E61">
      <w:rPr>
        <w:rStyle w:val="Hyperlink"/>
        <w:sz w:val="24"/>
        <w:szCs w:val="24"/>
      </w:rPr>
      <w:t xml:space="preserve"> </w:t>
    </w:r>
    <w:r w:rsidR="009D4E61">
      <w:rPr>
        <w:sz w:val="24"/>
        <w:szCs w:val="24"/>
      </w:rPr>
      <w:t xml:space="preserve"> as soon as possible, and by</w:t>
    </w:r>
    <w:r w:rsidR="002963B5">
      <w:rPr>
        <w:sz w:val="24"/>
        <w:szCs w:val="24"/>
      </w:rPr>
      <w:t xml:space="preserve"> </w:t>
    </w:r>
    <w:r w:rsidR="009D4E61">
      <w:rPr>
        <w:sz w:val="24"/>
        <w:szCs w:val="24"/>
      </w:rPr>
      <w:t xml:space="preserve">the </w:t>
    </w:r>
    <w:r w:rsidR="00F7253F">
      <w:rPr>
        <w:sz w:val="24"/>
        <w:szCs w:val="24"/>
      </w:rPr>
      <w:t xml:space="preserve">(extended) </w:t>
    </w:r>
    <w:r w:rsidR="009D4E61">
      <w:rPr>
        <w:sz w:val="24"/>
        <w:szCs w:val="24"/>
      </w:rPr>
      <w:t xml:space="preserve">deadline of </w:t>
    </w:r>
    <w:r w:rsidR="00CF2F7C" w:rsidRPr="00993FD3">
      <w:rPr>
        <w:b/>
        <w:bCs/>
        <w:sz w:val="28"/>
      </w:rPr>
      <w:t>Monday</w:t>
    </w:r>
    <w:r w:rsidR="00CF2F7C" w:rsidRPr="00993FD3">
      <w:rPr>
        <w:sz w:val="28"/>
      </w:rPr>
      <w:t xml:space="preserve"> </w:t>
    </w:r>
    <w:r w:rsidR="002963B5" w:rsidRPr="00993FD3">
      <w:rPr>
        <w:b/>
        <w:sz w:val="28"/>
      </w:rPr>
      <w:t>March</w:t>
    </w:r>
    <w:r w:rsidR="00AE5D43" w:rsidRPr="00993FD3">
      <w:rPr>
        <w:b/>
        <w:sz w:val="28"/>
      </w:rPr>
      <w:t xml:space="preserve"> </w:t>
    </w:r>
    <w:r w:rsidR="00F7253F">
      <w:rPr>
        <w:b/>
        <w:sz w:val="28"/>
      </w:rPr>
      <w:t>16</w:t>
    </w:r>
    <w:r w:rsidR="00CF2F7C" w:rsidRPr="00993FD3">
      <w:rPr>
        <w:b/>
        <w:sz w:val="28"/>
      </w:rPr>
      <w:t>th</w:t>
    </w:r>
    <w:r w:rsidR="00C0131A" w:rsidRPr="00993FD3">
      <w:rPr>
        <w:b/>
        <w:sz w:val="28"/>
        <w:vertAlign w:val="superscript"/>
      </w:rPr>
      <w:t xml:space="preserve"> </w:t>
    </w:r>
    <w:r w:rsidR="002963B5" w:rsidRPr="00993FD3">
      <w:rPr>
        <w:b/>
        <w:sz w:val="28"/>
      </w:rPr>
      <w:t>20</w:t>
    </w:r>
    <w:r w:rsidR="00CF2F7C" w:rsidRPr="00993FD3">
      <w:rPr>
        <w:b/>
        <w:sz w:val="28"/>
      </w:rPr>
      <w:t>20</w:t>
    </w:r>
    <w:r w:rsidR="002963B5" w:rsidRPr="002963B5">
      <w:rPr>
        <w:b/>
        <w:sz w:val="24"/>
        <w:szCs w:val="24"/>
      </w:rPr>
      <w:t>.</w:t>
    </w:r>
    <w:r w:rsidR="00062693">
      <w:rPr>
        <w:b/>
        <w:sz w:val="24"/>
        <w:szCs w:val="24"/>
      </w:rPr>
      <w:t xml:space="preserve"> </w:t>
    </w:r>
    <w:r w:rsidR="00062693" w:rsidRPr="00972D6F">
      <w:rPr>
        <w:b/>
        <w:sz w:val="28"/>
      </w:rPr>
      <w:t>You must be a PGR student studying at NTU</w:t>
    </w:r>
    <w:r w:rsidR="00CF2F7C" w:rsidRPr="00972D6F">
      <w:rPr>
        <w:b/>
        <w:sz w:val="28"/>
      </w:rPr>
      <w:t xml:space="preserve"> and you must have p</w:t>
    </w:r>
    <w:r w:rsidR="00047486" w:rsidRPr="00972D6F">
      <w:rPr>
        <w:b/>
        <w:sz w:val="28"/>
      </w:rPr>
      <w:t>rogressed throu</w:t>
    </w:r>
    <w:bookmarkStart w:id="1" w:name="_GoBack"/>
    <w:bookmarkEnd w:id="1"/>
    <w:r w:rsidR="00047486" w:rsidRPr="00972D6F">
      <w:rPr>
        <w:b/>
        <w:sz w:val="28"/>
      </w:rPr>
      <w:t>gh</w:t>
    </w:r>
    <w:r w:rsidR="00CF2F7C" w:rsidRPr="00972D6F">
      <w:rPr>
        <w:b/>
        <w:sz w:val="28"/>
      </w:rPr>
      <w:t xml:space="preserve"> Transfer by Sept</w:t>
    </w:r>
    <w:r w:rsidR="00047486" w:rsidRPr="00972D6F">
      <w:rPr>
        <w:b/>
        <w:sz w:val="28"/>
      </w:rPr>
      <w:t>ember</w:t>
    </w:r>
    <w:r w:rsidR="00CF2F7C" w:rsidRPr="00972D6F">
      <w:rPr>
        <w:b/>
        <w:sz w:val="28"/>
      </w:rPr>
      <w:t xml:space="preserve"> 2020.</w:t>
    </w:r>
  </w:p>
  <w:p w14:paraId="56398E07" w14:textId="77777777" w:rsidR="00CF2F7C" w:rsidRDefault="00CF2F7C" w:rsidP="00CF2F7C">
    <w:pPr>
      <w:pStyle w:val="NoSpacing"/>
      <w:rPr>
        <w:b/>
        <w:sz w:val="24"/>
        <w:szCs w:val="24"/>
      </w:rPr>
    </w:pPr>
  </w:p>
  <w:p w14:paraId="790A7A35" w14:textId="77777777" w:rsidR="00CF2F7C" w:rsidRDefault="00CF2F7C" w:rsidP="00CF2F7C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6C3AA" w14:textId="77777777" w:rsidR="00993FD3" w:rsidRDefault="00993F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1C1665"/>
    <w:multiLevelType w:val="hybridMultilevel"/>
    <w:tmpl w:val="59F8D378"/>
    <w:lvl w:ilvl="0" w:tplc="0AF81C34">
      <w:start w:val="1"/>
      <w:numFmt w:val="bullet"/>
      <w:lvlText w:val=""/>
      <w:lvlJc w:val="center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A6D3C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B9E396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655AA03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13645CF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D3E46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430EF13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80882D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F26A4F1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CF3"/>
    <w:rsid w:val="00044CBC"/>
    <w:rsid w:val="00047486"/>
    <w:rsid w:val="00052382"/>
    <w:rsid w:val="00062693"/>
    <w:rsid w:val="0006568A"/>
    <w:rsid w:val="00076F0F"/>
    <w:rsid w:val="00084253"/>
    <w:rsid w:val="000A0EDA"/>
    <w:rsid w:val="000D1F49"/>
    <w:rsid w:val="001727CA"/>
    <w:rsid w:val="00181A2A"/>
    <w:rsid w:val="0018287E"/>
    <w:rsid w:val="00190CF3"/>
    <w:rsid w:val="001C02A3"/>
    <w:rsid w:val="001C4A3D"/>
    <w:rsid w:val="002462F3"/>
    <w:rsid w:val="002963B5"/>
    <w:rsid w:val="002B4F1C"/>
    <w:rsid w:val="002C56E6"/>
    <w:rsid w:val="00346DE2"/>
    <w:rsid w:val="00361E11"/>
    <w:rsid w:val="003B4744"/>
    <w:rsid w:val="003C0EB7"/>
    <w:rsid w:val="003F0847"/>
    <w:rsid w:val="0040090B"/>
    <w:rsid w:val="0046302A"/>
    <w:rsid w:val="00487D2D"/>
    <w:rsid w:val="004D24EA"/>
    <w:rsid w:val="004D5D62"/>
    <w:rsid w:val="005112D0"/>
    <w:rsid w:val="00577E06"/>
    <w:rsid w:val="005A3BF7"/>
    <w:rsid w:val="005F2035"/>
    <w:rsid w:val="005F7990"/>
    <w:rsid w:val="0063739C"/>
    <w:rsid w:val="00650259"/>
    <w:rsid w:val="00681719"/>
    <w:rsid w:val="006E629B"/>
    <w:rsid w:val="00731F26"/>
    <w:rsid w:val="00760D65"/>
    <w:rsid w:val="00770F25"/>
    <w:rsid w:val="007A35A8"/>
    <w:rsid w:val="007B0A85"/>
    <w:rsid w:val="007C6A52"/>
    <w:rsid w:val="007F25DF"/>
    <w:rsid w:val="00803D52"/>
    <w:rsid w:val="008102D9"/>
    <w:rsid w:val="0082043E"/>
    <w:rsid w:val="00885B22"/>
    <w:rsid w:val="008E203A"/>
    <w:rsid w:val="0091035F"/>
    <w:rsid w:val="0091229C"/>
    <w:rsid w:val="00940E73"/>
    <w:rsid w:val="00972D6F"/>
    <w:rsid w:val="0098597D"/>
    <w:rsid w:val="00993FD3"/>
    <w:rsid w:val="009B517A"/>
    <w:rsid w:val="009C37FE"/>
    <w:rsid w:val="009D4E61"/>
    <w:rsid w:val="009F619A"/>
    <w:rsid w:val="009F6DDE"/>
    <w:rsid w:val="00A07415"/>
    <w:rsid w:val="00A370A8"/>
    <w:rsid w:val="00A40FD4"/>
    <w:rsid w:val="00A53F97"/>
    <w:rsid w:val="00A64DD0"/>
    <w:rsid w:val="00A65D5E"/>
    <w:rsid w:val="00AB5BFC"/>
    <w:rsid w:val="00AE5D43"/>
    <w:rsid w:val="00B25CE8"/>
    <w:rsid w:val="00BB4CF3"/>
    <w:rsid w:val="00BD4753"/>
    <w:rsid w:val="00BD5CB1"/>
    <w:rsid w:val="00BE62EE"/>
    <w:rsid w:val="00C003BA"/>
    <w:rsid w:val="00C0131A"/>
    <w:rsid w:val="00C27E34"/>
    <w:rsid w:val="00C46878"/>
    <w:rsid w:val="00CB4A51"/>
    <w:rsid w:val="00CD4532"/>
    <w:rsid w:val="00CD47B0"/>
    <w:rsid w:val="00CE6104"/>
    <w:rsid w:val="00CE7918"/>
    <w:rsid w:val="00CF2F7C"/>
    <w:rsid w:val="00D16163"/>
    <w:rsid w:val="00D27C15"/>
    <w:rsid w:val="00D470D2"/>
    <w:rsid w:val="00D97E0E"/>
    <w:rsid w:val="00DB3FAD"/>
    <w:rsid w:val="00E61C09"/>
    <w:rsid w:val="00E677FE"/>
    <w:rsid w:val="00E84A2C"/>
    <w:rsid w:val="00EB3B58"/>
    <w:rsid w:val="00EB563B"/>
    <w:rsid w:val="00EC7359"/>
    <w:rsid w:val="00EE3054"/>
    <w:rsid w:val="00F00606"/>
    <w:rsid w:val="00F01256"/>
    <w:rsid w:val="00F62A1B"/>
    <w:rsid w:val="00F64376"/>
    <w:rsid w:val="00F7253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C60EF4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190CF3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1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1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2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imone.apel@ntu.ac.u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threeminutethesis.uq.edu.au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imone.apel@ntu.ac.uk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hyperlink" Target="mailto:Simone.apel@ntu.ac.uk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eventbrite.co.uk/e/academic-poster-design-and-preparing-for-3mt-registration-90936839535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imone.Apel@ntu.ac.uk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DU3APELS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173C72A3E2D458084F1775C96208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5F0A6-849C-46CD-8CA9-C2657CC5425C}"/>
      </w:docPartPr>
      <w:docPartBody>
        <w:p w:rsidR="00B13F32" w:rsidRDefault="002B5857">
          <w:pPr>
            <w:pStyle w:val="9173C72A3E2D458084F1775C962083D3"/>
          </w:pPr>
          <w:r w:rsidRPr="00346DE2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857"/>
    <w:rsid w:val="002B5857"/>
    <w:rsid w:val="00B1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14574E1F0E4D8E8685717F5908F222">
    <w:name w:val="0F14574E1F0E4D8E8685717F5908F222"/>
  </w:style>
  <w:style w:type="paragraph" w:customStyle="1" w:styleId="9173C72A3E2D458084F1775C962083D3">
    <w:name w:val="9173C72A3E2D458084F1775C962083D3"/>
  </w:style>
  <w:style w:type="paragraph" w:customStyle="1" w:styleId="D5C0A6DED3C645A8B2ED1F105CB33499">
    <w:name w:val="D5C0A6DED3C645A8B2ED1F105CB33499"/>
  </w:style>
  <w:style w:type="paragraph" w:customStyle="1" w:styleId="6E5143B0CEFC4CE29313FF0D24D31FC3">
    <w:name w:val="6E5143B0CEFC4CE29313FF0D24D31FC3"/>
  </w:style>
  <w:style w:type="paragraph" w:customStyle="1" w:styleId="297386068B3D4FE38735FC3F4D0947A2">
    <w:name w:val="297386068B3D4FE38735FC3F4D0947A2"/>
  </w:style>
  <w:style w:type="paragraph" w:customStyle="1" w:styleId="40BB42A642CF463E968C14E41083F5C0">
    <w:name w:val="40BB42A642CF463E968C14E41083F5C0"/>
  </w:style>
  <w:style w:type="paragraph" w:customStyle="1" w:styleId="890AAFC7A41B467094548F08253F5975">
    <w:name w:val="890AAFC7A41B467094548F08253F5975"/>
  </w:style>
  <w:style w:type="paragraph" w:customStyle="1" w:styleId="66EC6C9A412E4DC181EC4713B58856F7">
    <w:name w:val="66EC6C9A412E4DC181EC4713B58856F7"/>
  </w:style>
  <w:style w:type="paragraph" w:customStyle="1" w:styleId="138CA7E0A06A4F868AF862AC35327581">
    <w:name w:val="138CA7E0A06A4F868AF862AC35327581"/>
  </w:style>
  <w:style w:type="paragraph" w:customStyle="1" w:styleId="54545A3960E84B20A58F63B3486A00A7">
    <w:name w:val="54545A3960E84B20A58F63B3486A00A7"/>
  </w:style>
  <w:style w:type="paragraph" w:customStyle="1" w:styleId="CB7C304BBD384DDA9C2BCA53FF2BD8FD">
    <w:name w:val="CB7C304BBD384DDA9C2BCA53FF2BD8FD"/>
  </w:style>
  <w:style w:type="paragraph" w:customStyle="1" w:styleId="2E40EC30BB1540FDB5A7EB9A8ACBE803">
    <w:name w:val="2E40EC30BB1540FDB5A7EB9A8ACBE803"/>
  </w:style>
  <w:style w:type="paragraph" w:customStyle="1" w:styleId="9908D0637FA4482B85E0BB3510056528">
    <w:name w:val="9908D0637FA4482B85E0BB3510056528"/>
  </w:style>
  <w:style w:type="paragraph" w:customStyle="1" w:styleId="A39F16BBEE4A4364BDC3579BF18B66A4">
    <w:name w:val="A39F16BBEE4A4364BDC3579BF18B66A4"/>
  </w:style>
  <w:style w:type="paragraph" w:customStyle="1" w:styleId="DEC386973CC54E79A309659A0067DD0A">
    <w:name w:val="DEC386973CC54E79A309659A0067DD0A"/>
  </w:style>
  <w:style w:type="paragraph" w:customStyle="1" w:styleId="0844EF196A224A1D9648025DC5842C1F">
    <w:name w:val="0844EF196A224A1D9648025DC5842C1F"/>
  </w:style>
  <w:style w:type="paragraph" w:customStyle="1" w:styleId="1684360C97A843469B15F00B4571B9BF">
    <w:name w:val="1684360C97A843469B15F00B4571B9BF"/>
  </w:style>
  <w:style w:type="paragraph" w:customStyle="1" w:styleId="77783D21060B4250A87185A067C53F49">
    <w:name w:val="77783D21060B4250A87185A067C53F49"/>
  </w:style>
  <w:style w:type="paragraph" w:customStyle="1" w:styleId="B1F231D3C8A54537A1033533C51DDECC">
    <w:name w:val="B1F231D3C8A54537A1033533C51DDECC"/>
  </w:style>
  <w:style w:type="paragraph" w:customStyle="1" w:styleId="F77CE6EC2FB440669BB6FA4320F40CA5">
    <w:name w:val="F77CE6EC2FB440669BB6FA4320F40CA5"/>
  </w:style>
  <w:style w:type="paragraph" w:customStyle="1" w:styleId="CD319343572246758C21ED7B6218A905">
    <w:name w:val="CD319343572246758C21ED7B6218A905"/>
  </w:style>
  <w:style w:type="paragraph" w:customStyle="1" w:styleId="4E1D23460D6649BA9DE30EC649C19263">
    <w:name w:val="4E1D23460D6649BA9DE30EC649C19263"/>
  </w:style>
  <w:style w:type="paragraph" w:customStyle="1" w:styleId="43CB443F1EEE40A1A73B732054806B28">
    <w:name w:val="43CB443F1EEE40A1A73B732054806B28"/>
  </w:style>
  <w:style w:type="paragraph" w:customStyle="1" w:styleId="F9ADEA94609D4C0499277870DC0C7A41">
    <w:name w:val="F9ADEA94609D4C0499277870DC0C7A41"/>
    <w:rsid w:val="002B5857"/>
  </w:style>
  <w:style w:type="paragraph" w:customStyle="1" w:styleId="D6C2E36580314BB3A5CF6D32361C2C2C">
    <w:name w:val="D6C2E36580314BB3A5CF6D32361C2C2C"/>
    <w:rsid w:val="002B58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6dc4bcd6-49db-4c07-9060-8acfc67cef9f"/>
    <ds:schemaRef ds:uri="http://purl.org/dc/elements/1.1/"/>
    <ds:schemaRef ds:uri="http://schemas.microsoft.com/office/infopath/2007/PartnerControls"/>
    <ds:schemaRef ds:uri="fb0879af-3eba-417a-a55a-ffe6dcd6ca77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sharepoint/v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2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2020-01-29T11:32:00Z</dcterms:created>
  <dcterms:modified xsi:type="dcterms:W3CDTF">2020-03-04T10:33:00Z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